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660F" w:rsidRDefault="0076660F" w:rsidP="0076660F">
      <w:pPr>
        <w:tabs>
          <w:tab w:val="left" w:pos="3458"/>
        </w:tabs>
        <w:spacing w:line="240" w:lineRule="atLeast"/>
        <w:jc w:val="center"/>
        <w:rPr>
          <w:rFonts w:asciiTheme="minorHAnsi" w:hAnsiTheme="minorHAnsi" w:cstheme="minorHAnsi"/>
          <w:iCs/>
          <w:sz w:val="22"/>
          <w:szCs w:val="22"/>
        </w:rPr>
      </w:pPr>
      <w:r w:rsidRPr="006E15A8">
        <w:rPr>
          <w:rFonts w:asciiTheme="minorHAnsi" w:hAnsiTheme="minorHAnsi" w:cstheme="minorHAnsi"/>
          <w:iCs/>
          <w:sz w:val="22"/>
          <w:szCs w:val="22"/>
        </w:rPr>
        <w:t>ANEXO III</w:t>
      </w:r>
    </w:p>
    <w:p w:rsidR="0076660F" w:rsidRDefault="0076660F" w:rsidP="0076660F">
      <w:pPr>
        <w:tabs>
          <w:tab w:val="left" w:pos="3458"/>
        </w:tabs>
        <w:spacing w:line="240" w:lineRule="atLeast"/>
        <w:ind w:firstLine="539"/>
        <w:jc w:val="center"/>
        <w:rPr>
          <w:rFonts w:asciiTheme="minorHAnsi" w:hAnsiTheme="minorHAnsi" w:cstheme="minorHAnsi"/>
          <w:iCs/>
          <w:sz w:val="22"/>
          <w:szCs w:val="22"/>
        </w:rPr>
      </w:pPr>
    </w:p>
    <w:p w:rsidR="0076660F" w:rsidRDefault="0076660F" w:rsidP="0076660F">
      <w:pPr>
        <w:autoSpaceDE w:val="0"/>
        <w:autoSpaceDN w:val="0"/>
        <w:adjustRightInd w:val="0"/>
        <w:spacing w:after="120" w:line="240" w:lineRule="atLeast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Don/ Doña ……………………………………………….., con NIF…………………………, en calidad</w:t>
      </w:r>
      <w:r w:rsidRPr="00441287">
        <w:rPr>
          <w:rFonts w:asciiTheme="minorHAnsi" w:hAnsiTheme="minorHAnsi" w:cstheme="minorHAnsi"/>
          <w:iCs/>
          <w:sz w:val="22"/>
          <w:szCs w:val="22"/>
        </w:rPr>
        <w:t xml:space="preserve"> de Presidente/a, Secretario/a de la Asociación</w:t>
      </w:r>
      <w:r>
        <w:rPr>
          <w:rFonts w:asciiTheme="minorHAnsi" w:hAnsiTheme="minorHAnsi" w:cstheme="minorHAnsi"/>
          <w:bCs/>
          <w:sz w:val="22"/>
          <w:szCs w:val="22"/>
        </w:rPr>
        <w:t xml:space="preserve"> …………………………………………………,.de conformidad con lo dispuesto en la </w:t>
      </w:r>
      <w:r>
        <w:rPr>
          <w:rFonts w:asciiTheme="minorHAnsi" w:hAnsiTheme="minorHAnsi" w:cstheme="minorHAnsi"/>
          <w:bCs/>
          <w:color w:val="000000"/>
          <w:sz w:val="22"/>
          <w:szCs w:val="22"/>
        </w:rPr>
        <w:t>Orden de la Consejería de Infraestructuras y Desarrollo Territorial, por la que se aprueba la convocatoria de subvenciones para la financiación del transporte público de viajeros a personas con discapacidad intelectual y profesionales en la Región de Murcia, para el ejercicio 2026,</w:t>
      </w:r>
    </w:p>
    <w:p w:rsidR="0076660F" w:rsidRDefault="0076660F" w:rsidP="0076660F">
      <w:pPr>
        <w:tabs>
          <w:tab w:val="left" w:pos="1357"/>
          <w:tab w:val="left" w:pos="3458"/>
          <w:tab w:val="center" w:pos="4521"/>
        </w:tabs>
        <w:spacing w:line="240" w:lineRule="atLeast"/>
        <w:ind w:firstLine="539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  <w:t>CERTIFICO</w:t>
      </w:r>
    </w:p>
    <w:p w:rsidR="0076660F" w:rsidRPr="006E15A8" w:rsidRDefault="0076660F" w:rsidP="0076660F">
      <w:pPr>
        <w:tabs>
          <w:tab w:val="left" w:pos="1357"/>
          <w:tab w:val="left" w:pos="3458"/>
          <w:tab w:val="center" w:pos="4521"/>
        </w:tabs>
        <w:spacing w:line="240" w:lineRule="atLeast"/>
        <w:ind w:firstLine="539"/>
        <w:rPr>
          <w:rFonts w:asciiTheme="minorHAnsi" w:hAnsiTheme="minorHAnsi" w:cstheme="minorHAnsi"/>
          <w:iCs/>
          <w:sz w:val="22"/>
          <w:szCs w:val="22"/>
        </w:rPr>
      </w:pPr>
    </w:p>
    <w:p w:rsidR="0076660F" w:rsidRDefault="0076660F" w:rsidP="0076660F">
      <w:pPr>
        <w:tabs>
          <w:tab w:val="left" w:pos="3458"/>
        </w:tabs>
        <w:spacing w:line="240" w:lineRule="atLeast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441287">
        <w:rPr>
          <w:rFonts w:asciiTheme="minorHAnsi" w:hAnsiTheme="minorHAnsi" w:cstheme="minorHAnsi"/>
          <w:iCs/>
          <w:sz w:val="22"/>
          <w:szCs w:val="22"/>
        </w:rPr>
        <w:t xml:space="preserve">Que el número estimado de trayectos </w:t>
      </w:r>
      <w:r w:rsidRPr="00441287">
        <w:rPr>
          <w:rFonts w:asciiTheme="minorHAnsi" w:hAnsiTheme="minorHAnsi" w:cstheme="minorHAnsi"/>
          <w:sz w:val="22"/>
          <w:szCs w:val="22"/>
        </w:rPr>
        <w:t xml:space="preserve">relacionados con </w:t>
      </w:r>
      <w:r w:rsidRPr="007033C3">
        <w:rPr>
          <w:rFonts w:asciiTheme="minorHAnsi" w:hAnsiTheme="minorHAnsi" w:cstheme="minorHAnsi"/>
          <w:sz w:val="22"/>
          <w:szCs w:val="22"/>
        </w:rPr>
        <w:t>programas de inserción/integración laboral, f</w:t>
      </w:r>
      <w:r>
        <w:rPr>
          <w:rFonts w:asciiTheme="minorHAnsi" w:hAnsiTheme="minorHAnsi" w:cstheme="minorHAnsi"/>
          <w:sz w:val="22"/>
          <w:szCs w:val="22"/>
        </w:rPr>
        <w:t>ormación, rehabilitación física</w:t>
      </w:r>
      <w:r w:rsidRPr="007033C3">
        <w:rPr>
          <w:rFonts w:asciiTheme="minorHAnsi" w:hAnsiTheme="minorHAnsi" w:cstheme="minorHAnsi"/>
          <w:sz w:val="22"/>
          <w:szCs w:val="22"/>
        </w:rPr>
        <w:t xml:space="preserve"> y autonomía personal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441287">
        <w:rPr>
          <w:rFonts w:asciiTheme="minorHAnsi" w:hAnsiTheme="minorHAnsi" w:cstheme="minorHAnsi"/>
          <w:iCs/>
          <w:sz w:val="22"/>
          <w:szCs w:val="22"/>
        </w:rPr>
        <w:t>que realizaran</w:t>
      </w:r>
      <w:r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441287">
        <w:rPr>
          <w:rFonts w:asciiTheme="minorHAnsi" w:hAnsiTheme="minorHAnsi" w:cstheme="minorHAnsi"/>
          <w:iCs/>
          <w:sz w:val="22"/>
          <w:szCs w:val="22"/>
        </w:rPr>
        <w:t>los usuarios de la Asociación</w:t>
      </w:r>
      <w:r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441287">
        <w:rPr>
          <w:rFonts w:asciiTheme="minorHAnsi" w:hAnsiTheme="minorHAnsi" w:cstheme="minorHAnsi"/>
          <w:iCs/>
          <w:sz w:val="22"/>
          <w:szCs w:val="22"/>
        </w:rPr>
        <w:t>durante el año 2026 será acorde al siguiente cronograma:</w:t>
      </w:r>
    </w:p>
    <w:p w:rsidR="00EF6CE3" w:rsidRDefault="00EF6CE3" w:rsidP="00EF6CE3">
      <w:pPr>
        <w:tabs>
          <w:tab w:val="left" w:pos="3458"/>
        </w:tabs>
        <w:spacing w:line="240" w:lineRule="atLeast"/>
        <w:ind w:firstLine="539"/>
        <w:jc w:val="center"/>
        <w:rPr>
          <w:rFonts w:asciiTheme="minorHAnsi" w:hAnsiTheme="minorHAnsi" w:cstheme="minorHAnsi"/>
          <w:iCs/>
          <w:sz w:val="22"/>
          <w:szCs w:val="22"/>
        </w:rPr>
      </w:pPr>
      <w:bookmarkStart w:id="0" w:name="_GoBack"/>
      <w:bookmarkEnd w:id="0"/>
    </w:p>
    <w:p w:rsidR="00EF6CE3" w:rsidRDefault="00EF6CE3" w:rsidP="00EF6CE3">
      <w:pPr>
        <w:tabs>
          <w:tab w:val="left" w:pos="3458"/>
        </w:tabs>
        <w:spacing w:line="240" w:lineRule="atLeast"/>
        <w:ind w:firstLine="539"/>
        <w:jc w:val="center"/>
        <w:rPr>
          <w:rFonts w:asciiTheme="minorHAnsi" w:hAnsiTheme="minorHAnsi" w:cstheme="minorHAnsi"/>
          <w:iCs/>
          <w:sz w:val="22"/>
          <w:szCs w:val="22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353"/>
        <w:gridCol w:w="1361"/>
        <w:gridCol w:w="1361"/>
        <w:gridCol w:w="1531"/>
        <w:gridCol w:w="1189"/>
        <w:gridCol w:w="1699"/>
      </w:tblGrid>
      <w:tr w:rsidR="00EF6CE3" w:rsidTr="004139EA">
        <w:tc>
          <w:tcPr>
            <w:tcW w:w="797" w:type="pct"/>
          </w:tcPr>
          <w:p w:rsidR="00EF6CE3" w:rsidRPr="00250A55" w:rsidRDefault="00EF6CE3" w:rsidP="004139EA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16"/>
                <w:szCs w:val="22"/>
              </w:rPr>
            </w:pPr>
            <w:r w:rsidRPr="00250A55">
              <w:rPr>
                <w:rFonts w:asciiTheme="minorHAnsi" w:hAnsiTheme="minorHAnsi" w:cstheme="minorHAnsi"/>
                <w:color w:val="000000"/>
                <w:sz w:val="16"/>
                <w:szCs w:val="22"/>
              </w:rPr>
              <w:t>Mes</w:t>
            </w:r>
          </w:p>
        </w:tc>
        <w:tc>
          <w:tcPr>
            <w:tcW w:w="801" w:type="pct"/>
          </w:tcPr>
          <w:p w:rsidR="00EF6CE3" w:rsidRPr="00250A55" w:rsidRDefault="00EF6CE3" w:rsidP="004139EA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16"/>
                <w:szCs w:val="22"/>
              </w:rPr>
            </w:pPr>
            <w:r w:rsidRPr="00250A55">
              <w:rPr>
                <w:rFonts w:asciiTheme="minorHAnsi" w:hAnsiTheme="minorHAnsi" w:cstheme="minorHAnsi"/>
                <w:color w:val="000000"/>
                <w:sz w:val="16"/>
                <w:szCs w:val="22"/>
              </w:rPr>
              <w:t>Modo de transporte*</w:t>
            </w:r>
          </w:p>
        </w:tc>
        <w:tc>
          <w:tcPr>
            <w:tcW w:w="801" w:type="pct"/>
          </w:tcPr>
          <w:p w:rsidR="00EF6CE3" w:rsidRPr="00250A55" w:rsidRDefault="00EF6CE3" w:rsidP="004139EA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16"/>
                <w:szCs w:val="22"/>
              </w:rPr>
            </w:pPr>
            <w:r w:rsidRPr="00250A55">
              <w:rPr>
                <w:rFonts w:asciiTheme="minorHAnsi" w:hAnsiTheme="minorHAnsi" w:cstheme="minorHAnsi"/>
                <w:color w:val="000000"/>
                <w:sz w:val="16"/>
                <w:szCs w:val="22"/>
              </w:rPr>
              <w:t>Número usuarios</w:t>
            </w:r>
            <w:r>
              <w:rPr>
                <w:rFonts w:asciiTheme="minorHAnsi" w:hAnsiTheme="minorHAnsi" w:cstheme="minorHAnsi"/>
                <w:color w:val="000000"/>
                <w:sz w:val="16"/>
                <w:szCs w:val="22"/>
              </w:rPr>
              <w:t xml:space="preserve"> transporte</w:t>
            </w:r>
          </w:p>
        </w:tc>
        <w:tc>
          <w:tcPr>
            <w:tcW w:w="901" w:type="pct"/>
          </w:tcPr>
          <w:p w:rsidR="00EF6CE3" w:rsidRPr="00250A55" w:rsidRDefault="00EF6CE3" w:rsidP="004139EA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16"/>
                <w:szCs w:val="22"/>
              </w:rPr>
            </w:pPr>
            <w:r w:rsidRPr="00250A55">
              <w:rPr>
                <w:rFonts w:asciiTheme="minorHAnsi" w:hAnsiTheme="minorHAnsi" w:cstheme="minorHAnsi"/>
                <w:color w:val="000000"/>
                <w:sz w:val="16"/>
                <w:szCs w:val="22"/>
              </w:rPr>
              <w:t>Origen transporte</w:t>
            </w:r>
          </w:p>
        </w:tc>
        <w:tc>
          <w:tcPr>
            <w:tcW w:w="700" w:type="pct"/>
          </w:tcPr>
          <w:p w:rsidR="00EF6CE3" w:rsidRPr="00250A55" w:rsidRDefault="00EF6CE3" w:rsidP="004139EA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16"/>
                <w:szCs w:val="22"/>
              </w:rPr>
            </w:pPr>
            <w:r w:rsidRPr="00250A55">
              <w:rPr>
                <w:rFonts w:asciiTheme="minorHAnsi" w:hAnsiTheme="minorHAnsi" w:cstheme="minorHAnsi"/>
                <w:color w:val="000000"/>
                <w:sz w:val="16"/>
                <w:szCs w:val="22"/>
              </w:rPr>
              <w:t>Destino transporte</w:t>
            </w:r>
          </w:p>
        </w:tc>
        <w:tc>
          <w:tcPr>
            <w:tcW w:w="1001" w:type="pct"/>
          </w:tcPr>
          <w:p w:rsidR="00EF6CE3" w:rsidRPr="00250A55" w:rsidRDefault="00EF6CE3" w:rsidP="004139EA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rPr>
                <w:rFonts w:asciiTheme="minorHAnsi" w:hAnsiTheme="minorHAnsi" w:cstheme="minorHAnsi"/>
                <w:color w:val="000000"/>
                <w:sz w:val="16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22"/>
              </w:rPr>
              <w:t>Finalidad t</w:t>
            </w:r>
            <w:r w:rsidRPr="00250A55">
              <w:rPr>
                <w:rFonts w:asciiTheme="minorHAnsi" w:hAnsiTheme="minorHAnsi" w:cstheme="minorHAnsi"/>
                <w:color w:val="000000"/>
                <w:sz w:val="16"/>
                <w:szCs w:val="22"/>
              </w:rPr>
              <w:t>ransporte</w:t>
            </w:r>
            <w:r>
              <w:rPr>
                <w:rFonts w:asciiTheme="minorHAnsi" w:hAnsiTheme="minorHAnsi" w:cstheme="minorHAnsi"/>
                <w:color w:val="000000"/>
                <w:sz w:val="16"/>
                <w:szCs w:val="22"/>
              </w:rPr>
              <w:t xml:space="preserve"> realizado</w:t>
            </w:r>
          </w:p>
        </w:tc>
      </w:tr>
      <w:tr w:rsidR="00EF6CE3" w:rsidTr="004139EA">
        <w:tc>
          <w:tcPr>
            <w:tcW w:w="797" w:type="pct"/>
          </w:tcPr>
          <w:p w:rsidR="00EF6CE3" w:rsidRDefault="00EF6CE3" w:rsidP="004139EA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801" w:type="pct"/>
          </w:tcPr>
          <w:p w:rsidR="00EF6CE3" w:rsidRDefault="00EF6CE3" w:rsidP="004139EA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801" w:type="pct"/>
          </w:tcPr>
          <w:p w:rsidR="00EF6CE3" w:rsidRDefault="00EF6CE3" w:rsidP="004139EA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901" w:type="pct"/>
          </w:tcPr>
          <w:p w:rsidR="00EF6CE3" w:rsidRDefault="00EF6CE3" w:rsidP="004139EA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700" w:type="pct"/>
          </w:tcPr>
          <w:p w:rsidR="00EF6CE3" w:rsidRDefault="00EF6CE3" w:rsidP="004139EA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001" w:type="pct"/>
          </w:tcPr>
          <w:p w:rsidR="00EF6CE3" w:rsidRDefault="00EF6CE3" w:rsidP="004139EA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EF6CE3" w:rsidTr="004139EA">
        <w:tc>
          <w:tcPr>
            <w:tcW w:w="797" w:type="pct"/>
          </w:tcPr>
          <w:p w:rsidR="00EF6CE3" w:rsidRDefault="00EF6CE3" w:rsidP="004139EA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801" w:type="pct"/>
          </w:tcPr>
          <w:p w:rsidR="00EF6CE3" w:rsidRDefault="00EF6CE3" w:rsidP="004139EA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801" w:type="pct"/>
          </w:tcPr>
          <w:p w:rsidR="00EF6CE3" w:rsidRDefault="00EF6CE3" w:rsidP="004139EA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901" w:type="pct"/>
          </w:tcPr>
          <w:p w:rsidR="00EF6CE3" w:rsidRDefault="00EF6CE3" w:rsidP="004139EA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700" w:type="pct"/>
          </w:tcPr>
          <w:p w:rsidR="00EF6CE3" w:rsidRDefault="00EF6CE3" w:rsidP="004139EA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001" w:type="pct"/>
          </w:tcPr>
          <w:p w:rsidR="00EF6CE3" w:rsidRDefault="00EF6CE3" w:rsidP="004139EA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EF6CE3" w:rsidTr="004139EA">
        <w:tc>
          <w:tcPr>
            <w:tcW w:w="797" w:type="pct"/>
          </w:tcPr>
          <w:p w:rsidR="00EF6CE3" w:rsidRDefault="00EF6CE3" w:rsidP="004139EA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801" w:type="pct"/>
          </w:tcPr>
          <w:p w:rsidR="00EF6CE3" w:rsidRDefault="00EF6CE3" w:rsidP="004139EA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801" w:type="pct"/>
          </w:tcPr>
          <w:p w:rsidR="00EF6CE3" w:rsidRDefault="00EF6CE3" w:rsidP="004139EA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901" w:type="pct"/>
          </w:tcPr>
          <w:p w:rsidR="00EF6CE3" w:rsidRDefault="00EF6CE3" w:rsidP="004139EA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700" w:type="pct"/>
          </w:tcPr>
          <w:p w:rsidR="00EF6CE3" w:rsidRDefault="00EF6CE3" w:rsidP="004139EA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001" w:type="pct"/>
          </w:tcPr>
          <w:p w:rsidR="00EF6CE3" w:rsidRDefault="00EF6CE3" w:rsidP="004139EA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EF6CE3" w:rsidTr="004139EA">
        <w:tc>
          <w:tcPr>
            <w:tcW w:w="797" w:type="pct"/>
          </w:tcPr>
          <w:p w:rsidR="00EF6CE3" w:rsidRDefault="00EF6CE3" w:rsidP="004139EA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801" w:type="pct"/>
          </w:tcPr>
          <w:p w:rsidR="00EF6CE3" w:rsidRDefault="00EF6CE3" w:rsidP="004139EA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801" w:type="pct"/>
          </w:tcPr>
          <w:p w:rsidR="00EF6CE3" w:rsidRDefault="00EF6CE3" w:rsidP="004139EA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901" w:type="pct"/>
          </w:tcPr>
          <w:p w:rsidR="00EF6CE3" w:rsidRDefault="00EF6CE3" w:rsidP="004139EA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700" w:type="pct"/>
          </w:tcPr>
          <w:p w:rsidR="00EF6CE3" w:rsidRDefault="00EF6CE3" w:rsidP="004139EA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001" w:type="pct"/>
          </w:tcPr>
          <w:p w:rsidR="00EF6CE3" w:rsidRDefault="00EF6CE3" w:rsidP="004139EA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EF6CE3" w:rsidTr="004139EA">
        <w:tc>
          <w:tcPr>
            <w:tcW w:w="797" w:type="pct"/>
          </w:tcPr>
          <w:p w:rsidR="00EF6CE3" w:rsidRDefault="00EF6CE3" w:rsidP="004139EA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801" w:type="pct"/>
          </w:tcPr>
          <w:p w:rsidR="00EF6CE3" w:rsidRDefault="00EF6CE3" w:rsidP="004139EA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801" w:type="pct"/>
          </w:tcPr>
          <w:p w:rsidR="00EF6CE3" w:rsidRDefault="00EF6CE3" w:rsidP="004139EA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901" w:type="pct"/>
          </w:tcPr>
          <w:p w:rsidR="00EF6CE3" w:rsidRDefault="00EF6CE3" w:rsidP="004139EA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700" w:type="pct"/>
          </w:tcPr>
          <w:p w:rsidR="00EF6CE3" w:rsidRDefault="00EF6CE3" w:rsidP="004139EA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001" w:type="pct"/>
          </w:tcPr>
          <w:p w:rsidR="00EF6CE3" w:rsidRDefault="00EF6CE3" w:rsidP="004139EA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EF6CE3" w:rsidTr="004139EA">
        <w:tc>
          <w:tcPr>
            <w:tcW w:w="797" w:type="pct"/>
          </w:tcPr>
          <w:p w:rsidR="00EF6CE3" w:rsidRDefault="00EF6CE3" w:rsidP="004139EA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801" w:type="pct"/>
          </w:tcPr>
          <w:p w:rsidR="00EF6CE3" w:rsidRDefault="00EF6CE3" w:rsidP="004139EA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801" w:type="pct"/>
          </w:tcPr>
          <w:p w:rsidR="00EF6CE3" w:rsidRDefault="00EF6CE3" w:rsidP="004139EA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901" w:type="pct"/>
          </w:tcPr>
          <w:p w:rsidR="00EF6CE3" w:rsidRDefault="00EF6CE3" w:rsidP="004139EA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700" w:type="pct"/>
          </w:tcPr>
          <w:p w:rsidR="00EF6CE3" w:rsidRDefault="00EF6CE3" w:rsidP="004139EA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001" w:type="pct"/>
          </w:tcPr>
          <w:p w:rsidR="00EF6CE3" w:rsidRDefault="00EF6CE3" w:rsidP="004139EA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EF6CE3" w:rsidTr="004139EA">
        <w:tc>
          <w:tcPr>
            <w:tcW w:w="797" w:type="pct"/>
          </w:tcPr>
          <w:p w:rsidR="00EF6CE3" w:rsidRDefault="00EF6CE3" w:rsidP="004139EA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801" w:type="pct"/>
          </w:tcPr>
          <w:p w:rsidR="00EF6CE3" w:rsidRDefault="00EF6CE3" w:rsidP="004139EA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801" w:type="pct"/>
          </w:tcPr>
          <w:p w:rsidR="00EF6CE3" w:rsidRDefault="00EF6CE3" w:rsidP="004139EA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901" w:type="pct"/>
          </w:tcPr>
          <w:p w:rsidR="00EF6CE3" w:rsidRDefault="00EF6CE3" w:rsidP="004139EA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700" w:type="pct"/>
          </w:tcPr>
          <w:p w:rsidR="00EF6CE3" w:rsidRDefault="00EF6CE3" w:rsidP="004139EA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001" w:type="pct"/>
          </w:tcPr>
          <w:p w:rsidR="00EF6CE3" w:rsidRDefault="00EF6CE3" w:rsidP="004139EA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EF6CE3" w:rsidTr="004139EA">
        <w:tc>
          <w:tcPr>
            <w:tcW w:w="797" w:type="pct"/>
          </w:tcPr>
          <w:p w:rsidR="00EF6CE3" w:rsidRDefault="00EF6CE3" w:rsidP="004139EA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801" w:type="pct"/>
          </w:tcPr>
          <w:p w:rsidR="00EF6CE3" w:rsidRDefault="00EF6CE3" w:rsidP="004139EA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801" w:type="pct"/>
          </w:tcPr>
          <w:p w:rsidR="00EF6CE3" w:rsidRDefault="00EF6CE3" w:rsidP="004139EA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901" w:type="pct"/>
          </w:tcPr>
          <w:p w:rsidR="00EF6CE3" w:rsidRDefault="00EF6CE3" w:rsidP="004139EA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700" w:type="pct"/>
          </w:tcPr>
          <w:p w:rsidR="00EF6CE3" w:rsidRDefault="00EF6CE3" w:rsidP="004139EA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001" w:type="pct"/>
          </w:tcPr>
          <w:p w:rsidR="00EF6CE3" w:rsidRDefault="00EF6CE3" w:rsidP="004139EA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EF6CE3" w:rsidTr="004139EA">
        <w:tc>
          <w:tcPr>
            <w:tcW w:w="797" w:type="pct"/>
          </w:tcPr>
          <w:p w:rsidR="00EF6CE3" w:rsidRDefault="00EF6CE3" w:rsidP="004139EA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801" w:type="pct"/>
          </w:tcPr>
          <w:p w:rsidR="00EF6CE3" w:rsidRDefault="00EF6CE3" w:rsidP="004139EA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801" w:type="pct"/>
          </w:tcPr>
          <w:p w:rsidR="00EF6CE3" w:rsidRDefault="00EF6CE3" w:rsidP="004139EA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901" w:type="pct"/>
          </w:tcPr>
          <w:p w:rsidR="00EF6CE3" w:rsidRDefault="00EF6CE3" w:rsidP="004139EA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700" w:type="pct"/>
          </w:tcPr>
          <w:p w:rsidR="00EF6CE3" w:rsidRDefault="00EF6CE3" w:rsidP="004139EA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001" w:type="pct"/>
          </w:tcPr>
          <w:p w:rsidR="00EF6CE3" w:rsidRDefault="00EF6CE3" w:rsidP="004139EA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EF6CE3" w:rsidTr="004139EA">
        <w:tc>
          <w:tcPr>
            <w:tcW w:w="797" w:type="pct"/>
          </w:tcPr>
          <w:p w:rsidR="00EF6CE3" w:rsidRDefault="00EF6CE3" w:rsidP="004139EA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801" w:type="pct"/>
          </w:tcPr>
          <w:p w:rsidR="00EF6CE3" w:rsidRDefault="00EF6CE3" w:rsidP="004139EA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801" w:type="pct"/>
          </w:tcPr>
          <w:p w:rsidR="00EF6CE3" w:rsidRDefault="00EF6CE3" w:rsidP="004139EA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901" w:type="pct"/>
          </w:tcPr>
          <w:p w:rsidR="00EF6CE3" w:rsidRDefault="00EF6CE3" w:rsidP="004139EA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700" w:type="pct"/>
          </w:tcPr>
          <w:p w:rsidR="00EF6CE3" w:rsidRDefault="00EF6CE3" w:rsidP="004139EA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001" w:type="pct"/>
          </w:tcPr>
          <w:p w:rsidR="00EF6CE3" w:rsidRDefault="00EF6CE3" w:rsidP="004139EA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EF6CE3" w:rsidTr="004139EA">
        <w:tc>
          <w:tcPr>
            <w:tcW w:w="797" w:type="pct"/>
          </w:tcPr>
          <w:p w:rsidR="00EF6CE3" w:rsidRDefault="00EF6CE3" w:rsidP="004139EA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801" w:type="pct"/>
          </w:tcPr>
          <w:p w:rsidR="00EF6CE3" w:rsidRDefault="00EF6CE3" w:rsidP="004139EA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801" w:type="pct"/>
          </w:tcPr>
          <w:p w:rsidR="00EF6CE3" w:rsidRDefault="00EF6CE3" w:rsidP="004139EA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901" w:type="pct"/>
          </w:tcPr>
          <w:p w:rsidR="00EF6CE3" w:rsidRDefault="00EF6CE3" w:rsidP="004139EA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700" w:type="pct"/>
          </w:tcPr>
          <w:p w:rsidR="00EF6CE3" w:rsidRDefault="00EF6CE3" w:rsidP="004139EA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001" w:type="pct"/>
          </w:tcPr>
          <w:p w:rsidR="00EF6CE3" w:rsidRDefault="00EF6CE3" w:rsidP="004139EA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EF6CE3" w:rsidTr="004139EA">
        <w:tc>
          <w:tcPr>
            <w:tcW w:w="797" w:type="pct"/>
          </w:tcPr>
          <w:p w:rsidR="00EF6CE3" w:rsidRDefault="00EF6CE3" w:rsidP="004139EA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801" w:type="pct"/>
          </w:tcPr>
          <w:p w:rsidR="00EF6CE3" w:rsidRDefault="00EF6CE3" w:rsidP="004139EA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801" w:type="pct"/>
          </w:tcPr>
          <w:p w:rsidR="00EF6CE3" w:rsidRDefault="00EF6CE3" w:rsidP="004139EA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901" w:type="pct"/>
          </w:tcPr>
          <w:p w:rsidR="00EF6CE3" w:rsidRDefault="00EF6CE3" w:rsidP="004139EA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700" w:type="pct"/>
          </w:tcPr>
          <w:p w:rsidR="00EF6CE3" w:rsidRDefault="00EF6CE3" w:rsidP="004139EA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001" w:type="pct"/>
          </w:tcPr>
          <w:p w:rsidR="00EF6CE3" w:rsidRDefault="00EF6CE3" w:rsidP="004139EA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:rsidR="00EF6CE3" w:rsidRDefault="00EF6CE3" w:rsidP="00EF6CE3">
      <w:pPr>
        <w:tabs>
          <w:tab w:val="left" w:pos="3458"/>
        </w:tabs>
        <w:autoSpaceDE w:val="0"/>
        <w:autoSpaceDN w:val="0"/>
        <w:adjustRightInd w:val="0"/>
        <w:spacing w:after="120" w:line="240" w:lineRule="atLeast"/>
        <w:jc w:val="both"/>
        <w:rPr>
          <w:rFonts w:asciiTheme="minorHAnsi" w:hAnsiTheme="minorHAnsi" w:cstheme="minorHAnsi"/>
          <w:sz w:val="14"/>
          <w:szCs w:val="22"/>
        </w:rPr>
      </w:pPr>
      <w:r w:rsidRPr="00250A55">
        <w:rPr>
          <w:rFonts w:asciiTheme="minorHAnsi" w:hAnsiTheme="minorHAnsi" w:cstheme="minorHAnsi"/>
          <w:sz w:val="18"/>
          <w:szCs w:val="22"/>
        </w:rPr>
        <w:t>*</w:t>
      </w:r>
      <w:r w:rsidRPr="00250A55">
        <w:rPr>
          <w:rFonts w:asciiTheme="minorHAnsi" w:hAnsiTheme="minorHAnsi" w:cstheme="minorHAnsi"/>
          <w:sz w:val="14"/>
          <w:szCs w:val="22"/>
        </w:rPr>
        <w:t>transporte público de viajeros regular, de uso general, transporte en vehículos de turismo (taxis) y en vehículos arrendados con conductor</w:t>
      </w:r>
      <w:r>
        <w:rPr>
          <w:rFonts w:asciiTheme="minorHAnsi" w:hAnsiTheme="minorHAnsi" w:cstheme="minorHAnsi"/>
          <w:sz w:val="14"/>
          <w:szCs w:val="22"/>
        </w:rPr>
        <w:t>.</w:t>
      </w:r>
    </w:p>
    <w:p w:rsidR="00EF6CE3" w:rsidRDefault="00EF6CE3" w:rsidP="00EF6CE3">
      <w:pPr>
        <w:tabs>
          <w:tab w:val="left" w:pos="3458"/>
        </w:tabs>
        <w:spacing w:line="240" w:lineRule="atLeast"/>
        <w:jc w:val="center"/>
        <w:rPr>
          <w:rFonts w:asciiTheme="minorHAnsi" w:hAnsiTheme="minorHAnsi" w:cstheme="minorHAnsi"/>
          <w:i/>
          <w:iCs/>
          <w:sz w:val="22"/>
          <w:szCs w:val="22"/>
        </w:rPr>
      </w:pPr>
    </w:p>
    <w:p w:rsidR="00484AE1" w:rsidRPr="007033C3" w:rsidRDefault="00EF6CE3" w:rsidP="00EF6CE3">
      <w:pPr>
        <w:tabs>
          <w:tab w:val="left" w:pos="3458"/>
        </w:tabs>
        <w:spacing w:line="240" w:lineRule="atLeast"/>
        <w:jc w:val="center"/>
        <w:rPr>
          <w:rFonts w:asciiTheme="minorHAnsi" w:hAnsiTheme="minorHAnsi" w:cstheme="minorHAnsi"/>
          <w:iCs/>
          <w:sz w:val="22"/>
          <w:szCs w:val="22"/>
        </w:rPr>
      </w:pPr>
      <w:r w:rsidRPr="007033C3">
        <w:rPr>
          <w:rFonts w:asciiTheme="minorHAnsi" w:hAnsiTheme="minorHAnsi" w:cstheme="minorHAnsi"/>
          <w:iCs/>
          <w:sz w:val="22"/>
          <w:szCs w:val="22"/>
        </w:rPr>
        <w:t>Y para que conste firmo la presente declaración electrónicamente.</w:t>
      </w:r>
    </w:p>
    <w:sectPr w:rsidR="00484AE1" w:rsidRPr="007033C3" w:rsidSect="00244494">
      <w:headerReference w:type="default" r:id="rId9"/>
      <w:footerReference w:type="default" r:id="rId10"/>
      <w:pgSz w:w="11906" w:h="16838"/>
      <w:pgMar w:top="260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13AB" w:rsidRDefault="00C513AB" w:rsidP="0033118A">
      <w:r>
        <w:separator/>
      </w:r>
    </w:p>
  </w:endnote>
  <w:endnote w:type="continuationSeparator" w:id="0">
    <w:p w:rsidR="00C513AB" w:rsidRDefault="00C513AB" w:rsidP="003311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1335837"/>
      <w:docPartObj>
        <w:docPartGallery w:val="Page Numbers (Bottom of Page)"/>
        <w:docPartUnique/>
      </w:docPartObj>
    </w:sdtPr>
    <w:sdtEndPr/>
    <w:sdtContent>
      <w:p w:rsidR="003E7A92" w:rsidRDefault="003E7A92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660F">
          <w:rPr>
            <w:noProof/>
          </w:rPr>
          <w:t>1</w:t>
        </w:r>
        <w:r>
          <w:fldChar w:fldCharType="end"/>
        </w:r>
      </w:p>
    </w:sdtContent>
  </w:sdt>
  <w:p w:rsidR="003E7A92" w:rsidRDefault="003E7A9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13AB" w:rsidRDefault="00C513AB" w:rsidP="0033118A">
      <w:r>
        <w:separator/>
      </w:r>
    </w:p>
  </w:footnote>
  <w:footnote w:type="continuationSeparator" w:id="0">
    <w:p w:rsidR="00C513AB" w:rsidRDefault="00C513AB" w:rsidP="003311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pPr w:vertAnchor="page" w:horzAnchor="page" w:tblpY="1"/>
      <w:tblW w:w="1190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11906"/>
    </w:tblGrid>
    <w:tr w:rsidR="0033118A" w:rsidTr="00244494">
      <w:trPr>
        <w:cantSplit/>
        <w:trHeight w:hRule="exact" w:val="2608"/>
      </w:trPr>
      <w:tc>
        <w:tcPr>
          <w:tcW w:w="11906" w:type="dxa"/>
          <w:noWrap/>
        </w:tcPr>
        <w:p w:rsidR="0033118A" w:rsidRDefault="00EF6CE3" w:rsidP="00244494">
          <w:pPr>
            <w:pStyle w:val="Encabezado"/>
            <w:jc w:val="center"/>
          </w:pPr>
          <w:r>
            <w:rPr>
              <w:noProof/>
              <w:lang w:eastAsia="es-ES"/>
            </w:rPr>
            <w:drawing>
              <wp:inline distT="0" distB="0" distL="0" distR="0" wp14:anchorId="2CB96806" wp14:editId="5FD88731">
                <wp:extent cx="6677710" cy="1426464"/>
                <wp:effectExtent l="0" t="0" r="0" b="0"/>
                <wp:docPr id="2" name="Imagen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24130" b="9101"/>
                        <a:stretch/>
                      </pic:blipFill>
                      <pic:spPr bwMode="auto">
                        <a:xfrm>
                          <a:off x="0" y="0"/>
                          <a:ext cx="6789271" cy="14502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:rsidR="0033118A" w:rsidRPr="005271AF" w:rsidRDefault="0033118A" w:rsidP="00EF6CE3">
    <w:pPr>
      <w:pStyle w:val="Encabezad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removePersonalInformation/>
  <w:removeDateAndTime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3AB"/>
    <w:rsid w:val="00047D79"/>
    <w:rsid w:val="00083251"/>
    <w:rsid w:val="000A6CBE"/>
    <w:rsid w:val="000B3737"/>
    <w:rsid w:val="000B4103"/>
    <w:rsid w:val="0013104E"/>
    <w:rsid w:val="001353E8"/>
    <w:rsid w:val="0019746C"/>
    <w:rsid w:val="001F6198"/>
    <w:rsid w:val="0020548E"/>
    <w:rsid w:val="00235B81"/>
    <w:rsid w:val="00244494"/>
    <w:rsid w:val="00257383"/>
    <w:rsid w:val="002C71E3"/>
    <w:rsid w:val="0033118A"/>
    <w:rsid w:val="003C26F0"/>
    <w:rsid w:val="003E7A92"/>
    <w:rsid w:val="00484AE1"/>
    <w:rsid w:val="004E7DEE"/>
    <w:rsid w:val="005271AF"/>
    <w:rsid w:val="00546BB5"/>
    <w:rsid w:val="005A600E"/>
    <w:rsid w:val="00681F44"/>
    <w:rsid w:val="0068545F"/>
    <w:rsid w:val="006E3224"/>
    <w:rsid w:val="00752411"/>
    <w:rsid w:val="0076660F"/>
    <w:rsid w:val="00805E6D"/>
    <w:rsid w:val="00850398"/>
    <w:rsid w:val="008B55BB"/>
    <w:rsid w:val="008E3810"/>
    <w:rsid w:val="00A01ACF"/>
    <w:rsid w:val="00A441B7"/>
    <w:rsid w:val="00AA24E9"/>
    <w:rsid w:val="00C44004"/>
    <w:rsid w:val="00C513AB"/>
    <w:rsid w:val="00D0196C"/>
    <w:rsid w:val="00EF6CE3"/>
    <w:rsid w:val="00F217D2"/>
    <w:rsid w:val="00F57B54"/>
    <w:rsid w:val="00F64701"/>
    <w:rsid w:val="00F731D5"/>
    <w:rsid w:val="00FD7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71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3118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33118A"/>
  </w:style>
  <w:style w:type="paragraph" w:styleId="Piedepgina">
    <w:name w:val="footer"/>
    <w:basedOn w:val="Normal"/>
    <w:link w:val="PiedepginaCar"/>
    <w:uiPriority w:val="99"/>
    <w:unhideWhenUsed/>
    <w:rsid w:val="0033118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3118A"/>
  </w:style>
  <w:style w:type="table" w:styleId="Tablaconcuadrcula">
    <w:name w:val="Table Grid"/>
    <w:basedOn w:val="Tablanormal"/>
    <w:uiPriority w:val="39"/>
    <w:rsid w:val="003311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rafo2">
    <w:name w:val="parrafo_2"/>
    <w:basedOn w:val="Normal"/>
    <w:rsid w:val="00484AE1"/>
    <w:pPr>
      <w:spacing w:before="100" w:beforeAutospacing="1" w:after="100" w:afterAutospacing="1"/>
    </w:pPr>
    <w:rPr>
      <w:sz w:val="24"/>
      <w:szCs w:val="24"/>
    </w:rPr>
  </w:style>
  <w:style w:type="paragraph" w:customStyle="1" w:styleId="parrafo">
    <w:name w:val="parrafo"/>
    <w:basedOn w:val="Normal"/>
    <w:rsid w:val="00484AE1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484AE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865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p65s\AppData\Local\Temp\23\Temp2_114671-08%20Consejer&#237;a%20de%20Fomento%20e%20Infraestructuras.zip\10%20Consejer&#237;a%20de%20Fomento%20e%20Infraestructuras\CFI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06617267F2F024888E4758096EA68D3" ma:contentTypeVersion="17" ma:contentTypeDescription="Crear nuevo documento." ma:contentTypeScope="" ma:versionID="43b969b2240948f64292864e39434780">
  <xsd:schema xmlns:xsd="http://www.w3.org/2001/XMLSchema" xmlns:xs="http://www.w3.org/2001/XMLSchema" xmlns:p="http://schemas.microsoft.com/office/2006/metadata/properties" xmlns:ns2="bab14156-fcf3-44e2-9c4b-c33f1f92d414" xmlns:ns3="1c9c8636-0486-4c9b-b75c-7b805ddaaf65" targetNamespace="http://schemas.microsoft.com/office/2006/metadata/properties" ma:root="true" ma:fieldsID="609917e18f01ec88dda26f4a786e8af5" ns2:_="" ns3:_="">
    <xsd:import namespace="bab14156-fcf3-44e2-9c4b-c33f1f92d414"/>
    <xsd:import namespace="1c9c8636-0486-4c9b-b75c-7b805ddaaf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b14156-fcf3-44e2-9c4b-c33f1f92d4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b6b9b444-1e45-4268-b8b7-af71215058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9c8636-0486-4c9b-b75c-7b805ddaaf6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057895b-822d-4ddb-9503-7837d29ef686}" ma:internalName="TaxCatchAll" ma:showField="CatchAllData" ma:web="1c9c8636-0486-4c9b-b75c-7b805ddaaf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c9c8636-0486-4c9b-b75c-7b805ddaaf65" xsi:nil="true"/>
    <lcf76f155ced4ddcb4097134ff3c332f xmlns="bab14156-fcf3-44e2-9c4b-c33f1f92d41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C42931C-DC01-4A13-BDE6-A8CD7573B9C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073A04-30A3-4CB4-89B4-BF2A07DB4B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b14156-fcf3-44e2-9c4b-c33f1f92d414"/>
    <ds:schemaRef ds:uri="1c9c8636-0486-4c9b-b75c-7b805ddaaf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1BE3F23-488B-4432-ADBD-BDD0BBEB5B30}">
  <ds:schemaRefs>
    <ds:schemaRef ds:uri="http://purl.org/dc/elements/1.1/"/>
    <ds:schemaRef ds:uri="http://schemas.microsoft.com/office/2006/metadata/properties"/>
    <ds:schemaRef ds:uri="1c9c8636-0486-4c9b-b75c-7b805ddaaf65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bab14156-fcf3-44e2-9c4b-c33f1f92d414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CFI.dotx</Template>
  <TotalTime>0</TotalTime>
  <Pages>1</Pages>
  <Words>175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2023-04-17T13:40:00Z</dcterms:created>
  <dcterms:modified xsi:type="dcterms:W3CDTF">2026-07-07T11:26:00Z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0x010100B06617267F2F024888E4758096EA68D3</vt:lpwstr>
  </property>
</Properties>
</file>